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223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</w:pPr>
      <w:r w:rsidRPr="00C839BD"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  <w:t>诺伟司国际研究生奖学金</w:t>
      </w:r>
    </w:p>
    <w:p w:rsidR="00C839BD" w:rsidRPr="00134223" w:rsidRDefault="00C839BD" w:rsidP="00134223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0"/>
          <w:szCs w:val="30"/>
          <w:lang w:val="en-GB" w:eastAsia="zh-CN"/>
        </w:rPr>
      </w:pPr>
      <w:r w:rsidRPr="00C839BD"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  <w:t>（</w:t>
      </w:r>
      <w:r w:rsidR="00134223">
        <w:rPr>
          <w:rFonts w:ascii="Times New Roman" w:eastAsia="宋体" w:hAnsi="Times New Roman" w:cs="Times New Roman"/>
          <w:b/>
          <w:sz w:val="30"/>
          <w:szCs w:val="30"/>
        </w:rPr>
        <w:t xml:space="preserve">Novus </w:t>
      </w:r>
      <w:r w:rsidRPr="00C839BD">
        <w:rPr>
          <w:rFonts w:ascii="Times New Roman" w:eastAsia="宋体" w:hAnsi="Times New Roman" w:cs="Times New Roman"/>
          <w:b/>
          <w:sz w:val="30"/>
          <w:szCs w:val="30"/>
        </w:rPr>
        <w:t xml:space="preserve"> Graduate Scholarship</w:t>
      </w:r>
      <w:r w:rsidRPr="00C839BD">
        <w:rPr>
          <w:rFonts w:ascii="Times New Roman" w:eastAsia="宋体" w:hAnsi="Times New Roman" w:cs="Times New Roman"/>
          <w:b/>
          <w:sz w:val="30"/>
          <w:szCs w:val="30"/>
          <w:lang w:eastAsia="zh-CN"/>
        </w:rPr>
        <w:t xml:space="preserve">, </w:t>
      </w:r>
      <w:r w:rsidRPr="00C839BD">
        <w:rPr>
          <w:rFonts w:ascii="Times New Roman" w:eastAsia="宋体" w:hAnsi="Times New Roman" w:cs="Times New Roman"/>
          <w:b/>
          <w:sz w:val="30"/>
          <w:szCs w:val="30"/>
        </w:rPr>
        <w:t>NGS</w:t>
      </w:r>
      <w:r w:rsidRPr="00C839BD"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  <w:t>）</w:t>
      </w:r>
      <w:bookmarkStart w:id="0" w:name="_GoBack"/>
      <w:bookmarkEnd w:id="0"/>
      <w:r w:rsidRPr="00C839BD">
        <w:rPr>
          <w:rFonts w:ascii="Times New Roman" w:eastAsia="宋体" w:hAnsi="Trebuchet MS" w:cs="Times New Roman"/>
          <w:b/>
          <w:spacing w:val="-3"/>
          <w:sz w:val="28"/>
          <w:szCs w:val="28"/>
          <w:lang w:val="en-GB" w:eastAsia="zh-CN"/>
        </w:rPr>
        <w:t>申请表</w:t>
      </w:r>
    </w:p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409"/>
        <w:gridCol w:w="856"/>
        <w:gridCol w:w="1699"/>
        <w:gridCol w:w="1275"/>
        <w:gridCol w:w="1409"/>
        <w:gridCol w:w="1283"/>
        <w:gridCol w:w="1843"/>
      </w:tblGrid>
      <w:tr w:rsidR="00C839BD" w:rsidRPr="00C839BD" w:rsidTr="00C839BD">
        <w:trPr>
          <w:cantSplit/>
          <w:trHeight w:val="858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姓名</w:t>
            </w:r>
          </w:p>
        </w:tc>
        <w:tc>
          <w:tcPr>
            <w:tcW w:w="140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  <w:tc>
          <w:tcPr>
            <w:tcW w:w="856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手机</w:t>
            </w:r>
          </w:p>
        </w:tc>
        <w:tc>
          <w:tcPr>
            <w:tcW w:w="169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在读学位</w:t>
            </w:r>
          </w:p>
        </w:tc>
        <w:tc>
          <w:tcPr>
            <w:tcW w:w="1409" w:type="dxa"/>
            <w:vAlign w:val="center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4"/>
                <w:lang w:eastAsia="zh-CN"/>
              </w:rPr>
              <w:t xml:space="preserve">     </w:t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0"/>
                <w:szCs w:val="24"/>
              </w:rPr>
            </w:r>
            <w:r w:rsidR="00134223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C839BD">
              <w:rPr>
                <w:rFonts w:ascii="Times New Roman" w:eastAsia="宋体" w:hAnsi="Arial" w:cs="Times New Roman"/>
                <w:sz w:val="20"/>
                <w:szCs w:val="24"/>
              </w:rPr>
              <w:t>博士</w:t>
            </w:r>
            <w:proofErr w:type="spellEnd"/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0"/>
                <w:szCs w:val="24"/>
              </w:rPr>
            </w:r>
            <w:r w:rsidR="00134223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硕士</w:t>
            </w:r>
          </w:p>
        </w:tc>
        <w:tc>
          <w:tcPr>
            <w:tcW w:w="1283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毕业时间</w:t>
            </w:r>
          </w:p>
        </w:tc>
        <w:tc>
          <w:tcPr>
            <w:tcW w:w="1843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</w:tr>
      <w:tr w:rsidR="00C839BD" w:rsidRPr="00C839BD" w:rsidTr="00C839BD">
        <w:trPr>
          <w:cantSplit/>
          <w:trHeight w:val="665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学校</w:t>
            </w:r>
          </w:p>
        </w:tc>
        <w:tc>
          <w:tcPr>
            <w:tcW w:w="2265" w:type="dxa"/>
            <w:gridSpan w:val="2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69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通讯地址</w:t>
            </w:r>
          </w:p>
        </w:tc>
        <w:tc>
          <w:tcPr>
            <w:tcW w:w="5810" w:type="dxa"/>
            <w:gridSpan w:val="4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C839BD" w:rsidRPr="00C839BD" w:rsidTr="00C839BD">
        <w:trPr>
          <w:cantSplit/>
          <w:trHeight w:val="296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个人科研工作简况及业绩</w:t>
            </w:r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C839BD" w:rsidRPr="00C839BD" w:rsidTr="00C839BD">
        <w:trPr>
          <w:cantSplit/>
          <w:trHeight w:val="2279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proofErr w:type="spellStart"/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学院</w:t>
            </w:r>
            <w:proofErr w:type="spellEnd"/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proofErr w:type="spellStart"/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初审</w:t>
            </w:r>
            <w:proofErr w:type="spellEnd"/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proofErr w:type="spellStart"/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意见</w:t>
            </w:r>
            <w:proofErr w:type="spellEnd"/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762" w:firstLine="6629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350" w:firstLine="5640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负责人（签名）：</w:t>
            </w:r>
          </w:p>
          <w:p w:rsidR="00C839BD" w:rsidRPr="00C839BD" w:rsidRDefault="00C839BD" w:rsidP="00C839BD">
            <w:pPr>
              <w:spacing w:after="0" w:line="440" w:lineRule="exact"/>
              <w:ind w:firstLine="3270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年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月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日</w:t>
            </w:r>
          </w:p>
        </w:tc>
      </w:tr>
      <w:tr w:rsidR="00C839BD" w:rsidRPr="00C839BD" w:rsidTr="00C839BD">
        <w:trPr>
          <w:cantSplit/>
          <w:trHeight w:val="2493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proofErr w:type="spellStart"/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评定委员会评审意见</w:t>
            </w:r>
            <w:proofErr w:type="spellEnd"/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362" w:firstLine="5669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负责人（签名）：</w:t>
            </w: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0"/>
                <w:lang w:eastAsia="zh-CN"/>
              </w:rPr>
              <w:t xml:space="preserve">                                              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年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月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日</w:t>
            </w:r>
          </w:p>
        </w:tc>
      </w:tr>
    </w:tbl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tbl>
      <w:tblPr>
        <w:tblW w:w="20286" w:type="dxa"/>
        <w:tblInd w:w="-318" w:type="dxa"/>
        <w:tblLook w:val="0000" w:firstRow="0" w:lastRow="0" w:firstColumn="0" w:lastColumn="0" w:noHBand="0" w:noVBand="0"/>
      </w:tblPr>
      <w:tblGrid>
        <w:gridCol w:w="898"/>
        <w:gridCol w:w="961"/>
        <w:gridCol w:w="1969"/>
        <w:gridCol w:w="178"/>
        <w:gridCol w:w="430"/>
        <w:gridCol w:w="668"/>
        <w:gridCol w:w="727"/>
        <w:gridCol w:w="1327"/>
        <w:gridCol w:w="72"/>
        <w:gridCol w:w="1281"/>
        <w:gridCol w:w="278"/>
        <w:gridCol w:w="573"/>
        <w:gridCol w:w="1554"/>
        <w:gridCol w:w="4741"/>
        <w:gridCol w:w="4629"/>
      </w:tblGrid>
      <w:tr w:rsidR="00C839BD" w:rsidRPr="00C839BD" w:rsidTr="00C839BD">
        <w:trPr>
          <w:gridAfter w:val="2"/>
          <w:wAfter w:w="9370" w:type="dxa"/>
          <w:trHeight w:val="582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b/>
                <w:sz w:val="24"/>
                <w:szCs w:val="24"/>
                <w:lang w:eastAsia="zh-CN"/>
              </w:rPr>
              <w:t>个人信息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姓名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E-mail</w:t>
            </w:r>
          </w:p>
        </w:tc>
        <w:tc>
          <w:tcPr>
            <w:tcW w:w="3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405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sz w:val="24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-18415</wp:posOffset>
                      </wp:positionV>
                      <wp:extent cx="1020445" cy="1132205"/>
                      <wp:effectExtent l="8255" t="8255" r="9525" b="12065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0445" cy="1132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  <w:t>照片</w:t>
                                  </w:r>
                                </w:p>
                                <w:p w:rsidR="00C839BD" w:rsidRPr="00240ABA" w:rsidRDefault="00C839BD" w:rsidP="00C839B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5.75pt;margin-top:-1.45pt;width:80.3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">
                      <v:textbox>
                        <w:txbxContent>
                          <w:p w:rsidR="00C839BD" w:rsidRDefault="00C839BD" w:rsidP="00C839BD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照片</w:t>
                            </w:r>
                          </w:p>
                          <w:p w:rsidR="00C839BD" w:rsidRPr="00240ABA" w:rsidRDefault="00C839BD" w:rsidP="00C839B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国籍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婚姻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4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990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出生地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性格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性别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家庭电话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身高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身份证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护照号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体重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505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教育情况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44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学校名称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37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获得学位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44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起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至</w:t>
            </w:r>
          </w:p>
        </w:tc>
        <w:tc>
          <w:tcPr>
            <w:tcW w:w="375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646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698"/>
        </w:trPr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69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704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研究方向</w:t>
            </w:r>
          </w:p>
        </w:tc>
      </w:tr>
      <w:tr w:rsidR="00C839BD" w:rsidRPr="00C839BD" w:rsidTr="00C839BD">
        <w:trPr>
          <w:trHeight w:val="936"/>
        </w:trPr>
        <w:tc>
          <w:tcPr>
            <w:tcW w:w="40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39BD" w:rsidRPr="00C839BD" w:rsidRDefault="00C839BD" w:rsidP="00C839B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研究物种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(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可多选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)</w:t>
            </w:r>
          </w:p>
          <w:p w:rsidR="00C839BD" w:rsidRPr="00C839BD" w:rsidRDefault="00C839BD" w:rsidP="00C839BD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7200" w:hanging="72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USD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USDA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bookmarkEnd w:id="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猪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ab/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家禽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反刍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3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水产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4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人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宠物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特种动物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研究学科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5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动物产品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6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遗传与育种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繁殖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饲料科学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动物营养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兽医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741" w:type="dxa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629" w:type="dxa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7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8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9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0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134223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</w:tc>
      </w:tr>
    </w:tbl>
    <w:p w:rsidR="00C839BD" w:rsidRPr="00C839BD" w:rsidRDefault="00C839BD" w:rsidP="00C839BD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tbl>
      <w:tblPr>
        <w:tblW w:w="10916" w:type="dxa"/>
        <w:tblInd w:w="-318" w:type="dxa"/>
        <w:tblLook w:val="0000" w:firstRow="0" w:lastRow="0" w:firstColumn="0" w:lastColumn="0" w:noHBand="0" w:noVBand="0"/>
      </w:tblPr>
      <w:tblGrid>
        <w:gridCol w:w="10916"/>
      </w:tblGrid>
      <w:tr w:rsidR="00C839BD" w:rsidRPr="00C839BD" w:rsidTr="00C839BD">
        <w:trPr>
          <w:trHeight w:val="689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b/>
                <w:sz w:val="24"/>
                <w:szCs w:val="24"/>
                <w:lang w:eastAsia="zh-CN"/>
              </w:rPr>
              <w:lastRenderedPageBreak/>
              <w:t>自荐信</w:t>
            </w:r>
          </w:p>
        </w:tc>
      </w:tr>
      <w:tr w:rsidR="00C839BD" w:rsidRPr="00C839BD" w:rsidTr="00C839BD">
        <w:trPr>
          <w:trHeight w:val="285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proofErr w:type="spellStart"/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自荐信</w:t>
            </w:r>
            <w:proofErr w:type="spellEnd"/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（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&lt;800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字）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trHeight w:val="689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教授推荐信</w:t>
            </w:r>
          </w:p>
        </w:tc>
      </w:tr>
      <w:tr w:rsidR="00C839BD" w:rsidRPr="00C839BD" w:rsidTr="00C839BD">
        <w:trPr>
          <w:trHeight w:val="571"/>
        </w:trPr>
        <w:tc>
          <w:tcPr>
            <w:tcW w:w="10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推荐教授的基本信息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姓名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职务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研究方向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</w:tr>
      <w:tr w:rsidR="00C839BD" w:rsidRPr="00C839BD" w:rsidTr="00C839BD">
        <w:trPr>
          <w:trHeight w:val="285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Default="00C839BD" w:rsidP="00C839BD">
            <w:pPr>
              <w:spacing w:after="0" w:line="240" w:lineRule="auto"/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trHeight w:val="631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推荐与评估：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D7E49" w:rsidRDefault="00FD7E49" w:rsidP="00C839BD">
      <w:pPr>
        <w:rPr>
          <w:noProof/>
          <w:lang w:eastAsia="zh-CN"/>
        </w:rPr>
      </w:pPr>
    </w:p>
    <w:sectPr w:rsidR="00FD7E49" w:rsidSect="00C839B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CCA" w:rsidRDefault="00543CCA" w:rsidP="0007457C">
      <w:pPr>
        <w:spacing w:after="0" w:line="240" w:lineRule="auto"/>
      </w:pPr>
      <w:r>
        <w:separator/>
      </w:r>
    </w:p>
  </w:endnote>
  <w:endnote w:type="continuationSeparator" w:id="0">
    <w:p w:rsidR="00543CCA" w:rsidRDefault="00543CCA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56192" behindDoc="0" locked="0" layoutInCell="1" allowOverlap="1" wp14:anchorId="42EA782A" wp14:editId="3810C3C4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7777480" cy="419735"/>
          <wp:effectExtent l="19050" t="0" r="0" b="0"/>
          <wp:wrapTopAndBottom/>
          <wp:docPr id="4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2F5F5723" wp14:editId="779E9EF2">
          <wp:simplePos x="0" y="0"/>
          <wp:positionH relativeFrom="column">
            <wp:posOffset>-895350</wp:posOffset>
          </wp:positionH>
          <wp:positionV relativeFrom="paragraph">
            <wp:posOffset>83820</wp:posOffset>
          </wp:positionV>
          <wp:extent cx="7777480" cy="419735"/>
          <wp:effectExtent l="19050" t="0" r="0" b="0"/>
          <wp:wrapTopAndBottom/>
          <wp:docPr id="6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CCA" w:rsidRDefault="00543CCA" w:rsidP="0007457C">
      <w:pPr>
        <w:spacing w:after="0" w:line="240" w:lineRule="auto"/>
      </w:pPr>
      <w:r>
        <w:separator/>
      </w:r>
    </w:p>
  </w:footnote>
  <w:footnote w:type="continuationSeparator" w:id="0">
    <w:p w:rsidR="00543CCA" w:rsidRDefault="00543CCA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76330E3E" wp14:editId="1FB64AC6">
          <wp:simplePos x="0" y="0"/>
          <wp:positionH relativeFrom="column">
            <wp:posOffset>-895350</wp:posOffset>
          </wp:positionH>
          <wp:positionV relativeFrom="paragraph">
            <wp:posOffset>-383540</wp:posOffset>
          </wp:positionV>
          <wp:extent cx="7777480" cy="1556385"/>
          <wp:effectExtent l="19050" t="0" r="0" b="0"/>
          <wp:wrapTopAndBottom/>
          <wp:docPr id="5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BD"/>
    <w:rsid w:val="0007457C"/>
    <w:rsid w:val="00134223"/>
    <w:rsid w:val="00280254"/>
    <w:rsid w:val="003B0530"/>
    <w:rsid w:val="00543CCA"/>
    <w:rsid w:val="00C839BD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B6F887D-C34E-4213-AB44-11B9EE3C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7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Wu, Yan</cp:lastModifiedBy>
  <cp:revision>2</cp:revision>
  <cp:lastPrinted>2012-02-09T18:28:00Z</cp:lastPrinted>
  <dcterms:created xsi:type="dcterms:W3CDTF">2013-01-10T05:47:00Z</dcterms:created>
  <dcterms:modified xsi:type="dcterms:W3CDTF">2017-04-13T05:43:00Z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